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03DAA" w14:textId="77777777" w:rsidR="00FF23FF" w:rsidRDefault="00EB5E3C" w:rsidP="00B363F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63F2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แบบฟอร์มตรวจสอบรายการ (</w:t>
      </w:r>
      <w:r w:rsidRPr="00B363F2">
        <w:rPr>
          <w:rFonts w:ascii="TH SarabunPSK" w:hAnsi="TH SarabunPSK" w:cs="TH SarabunPSK"/>
          <w:b/>
          <w:bCs/>
          <w:sz w:val="32"/>
          <w:szCs w:val="32"/>
        </w:rPr>
        <w:t xml:space="preserve">Check list) </w:t>
      </w:r>
      <w:r w:rsidR="00FF23FF" w:rsidRPr="00FF23FF">
        <w:rPr>
          <w:rFonts w:ascii="TH SarabunPSK" w:hAnsi="TH SarabunPSK" w:cs="TH SarabunPSK"/>
          <w:b/>
          <w:bCs/>
          <w:sz w:val="32"/>
          <w:szCs w:val="32"/>
          <w:cs/>
        </w:rPr>
        <w:t>สำหรับการใช้งานคลังข้อมูลทางคลินิกเพื่องานวิจัย</w:t>
      </w:r>
    </w:p>
    <w:p w14:paraId="6FD1123C" w14:textId="77777777" w:rsidR="00FF23FF" w:rsidRDefault="007D2C81" w:rsidP="00FF23FF">
      <w:pPr>
        <w:spacing w:after="0"/>
        <w:jc w:val="center"/>
        <w:rPr>
          <w:rStyle w:val="normaltextrun"/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</w:pPr>
      <w:r w:rsidRPr="00B363F2">
        <w:rPr>
          <w:rStyle w:val="normaltextrun"/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ข้อมูลวิจัยโดยคณะ (</w:t>
      </w:r>
      <w:r w:rsidRPr="00B363F2">
        <w:rPr>
          <w:rStyle w:val="normaltextrun"/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>Faculty Research Data: FRD</w:t>
      </w:r>
      <w:r w:rsidRPr="00B363F2">
        <w:rPr>
          <w:rStyle w:val="normaltextrun"/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/>
          <w:cs/>
        </w:rPr>
        <w:t>)</w:t>
      </w:r>
      <w:r w:rsidR="00006DF3" w:rsidRPr="00B363F2">
        <w:rPr>
          <w:rStyle w:val="normaltextrun"/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 xml:space="preserve"> </w:t>
      </w:r>
      <w:r w:rsidR="00006DF3" w:rsidRPr="00B363F2">
        <w:rPr>
          <w:rStyle w:val="normaltextrun"/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/>
          <w:cs/>
        </w:rPr>
        <w:t>และ</w:t>
      </w:r>
    </w:p>
    <w:p w14:paraId="791A28E6" w14:textId="2F7C059C" w:rsidR="00EB5E3C" w:rsidRPr="00B363F2" w:rsidRDefault="00006DF3" w:rsidP="00FF23F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363F2">
        <w:rPr>
          <w:rStyle w:val="normaltextrun"/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 xml:space="preserve">ข้อมูลวิจัยโดยเจ้าของโครงการ </w:t>
      </w:r>
      <w:r w:rsidRPr="00B363F2">
        <w:rPr>
          <w:rStyle w:val="normaltextrun"/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/>
          <w:cs/>
        </w:rPr>
        <w:t>(</w:t>
      </w:r>
      <w:r w:rsidRPr="00B363F2">
        <w:rPr>
          <w:rStyle w:val="normaltextrun"/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 xml:space="preserve">Principal Investigator Research Data </w:t>
      </w:r>
      <w:r w:rsidR="00B363F2" w:rsidRPr="00B363F2">
        <w:rPr>
          <w:rStyle w:val="normaltextrun"/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 xml:space="preserve">: </w:t>
      </w:r>
      <w:r w:rsidRPr="00B363F2">
        <w:rPr>
          <w:rStyle w:val="normaltextrun"/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>PIRD) </w:t>
      </w:r>
      <w:r w:rsidRPr="00B363F2">
        <w:rPr>
          <w:rStyle w:val="eop"/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> </w:t>
      </w:r>
    </w:p>
    <w:p w14:paraId="76578CBB" w14:textId="3621A0AD" w:rsidR="00EB5E3C" w:rsidRPr="00FF23FF" w:rsidRDefault="00EB5E3C" w:rsidP="00FF23FF">
      <w:pPr>
        <w:spacing w:after="0"/>
        <w:rPr>
          <w:rFonts w:ascii="TH SarabunPSK" w:hAnsi="TH SarabunPSK" w:cs="TH SarabunPSK"/>
          <w:b/>
          <w:bCs/>
          <w:sz w:val="28"/>
        </w:rPr>
      </w:pPr>
      <w:r w:rsidRPr="00FF23FF">
        <w:rPr>
          <w:rFonts w:ascii="TH SarabunPSK" w:hAnsi="TH SarabunPSK" w:cs="TH SarabunPSK"/>
          <w:b/>
          <w:bCs/>
          <w:sz w:val="28"/>
          <w:cs/>
        </w:rPr>
        <w:t xml:space="preserve">คำชี้แจง โปรดทำเครื่องหมาย </w:t>
      </w:r>
      <w:r w:rsidRPr="00FF23FF">
        <w:rPr>
          <w:rFonts w:ascii="TH SarabunPSK" w:hAnsi="TH SarabunPSK" w:cs="TH SarabunPSK" w:hint="cs"/>
          <w:b/>
          <w:bCs/>
          <w:sz w:val="28"/>
          <w:cs/>
        </w:rPr>
        <w:t>(</w:t>
      </w:r>
      <w:r w:rsidRPr="00FF23FF">
        <w:rPr>
          <w:rFonts w:ascii="TH SarabunPSK" w:hAnsi="TH SarabunPSK" w:cs="TH SarabunPSK" w:hint="cs"/>
          <w:b/>
          <w:bCs/>
          <w:sz w:val="28"/>
        </w:rPr>
        <w:sym w:font="Wingdings" w:char="F0FC"/>
      </w:r>
      <w:r w:rsidRPr="00FF23FF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FF23FF">
        <w:rPr>
          <w:rFonts w:ascii="TH SarabunPSK" w:hAnsi="TH SarabunPSK" w:cs="TH SarabunPSK"/>
          <w:b/>
          <w:bCs/>
          <w:sz w:val="28"/>
        </w:rPr>
        <w:t xml:space="preserve"> </w:t>
      </w:r>
      <w:r w:rsidRPr="00FF23FF">
        <w:rPr>
          <w:rFonts w:ascii="TH SarabunPSK" w:hAnsi="TH SarabunPSK" w:cs="TH SarabunPSK"/>
          <w:b/>
          <w:bCs/>
          <w:sz w:val="28"/>
          <w:cs/>
        </w:rPr>
        <w:t>เพื่อระบุเอกสารประกอบแนบโครงการ</w:t>
      </w:r>
    </w:p>
    <w:p w14:paraId="60145396" w14:textId="62344655" w:rsidR="007D2C81" w:rsidRDefault="00EB5E3C" w:rsidP="00EB5E3C">
      <w:pPr>
        <w:pBdr>
          <w:bottom w:val="single" w:sz="12" w:space="1" w:color="auto"/>
        </w:pBdr>
        <w:spacing w:after="0"/>
        <w:rPr>
          <w:rFonts w:ascii="TH SarabunPSK" w:hAnsi="TH SarabunPSK" w:cs="TH SarabunPSK"/>
        </w:rPr>
      </w:pPr>
      <w:r w:rsidRPr="00EB5E3C">
        <w:rPr>
          <w:rFonts w:ascii="TH SarabunPSK" w:hAnsi="TH SarabunPSK" w:cs="TH SarabunPSK"/>
          <w:cs/>
        </w:rPr>
        <w:t>ชื่อโครงการ................................................................</w:t>
      </w:r>
      <w:r w:rsidR="007D2C81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</w:t>
      </w:r>
      <w:r w:rsidRPr="00EB5E3C">
        <w:rPr>
          <w:rFonts w:ascii="TH SarabunPSK" w:hAnsi="TH SarabunPSK" w:cs="TH SarabunPSK"/>
          <w:cs/>
        </w:rPr>
        <w:t>......</w:t>
      </w:r>
      <w:r w:rsidRPr="00EB5E3C">
        <w:rPr>
          <w:rFonts w:ascii="TH SarabunPSK" w:hAnsi="TH SarabunPSK" w:cs="TH SarabunPSK"/>
        </w:rPr>
        <w:t xml:space="preserve"> </w:t>
      </w:r>
      <w:r w:rsidR="00967126">
        <w:rPr>
          <w:rFonts w:ascii="TH SarabunPSK" w:hAnsi="TH SarabunPSK" w:cs="TH SarabunPSK" w:hint="cs"/>
          <w:cs/>
        </w:rPr>
        <w:t>หัวหน้า</w:t>
      </w:r>
      <w:r w:rsidRPr="00EB5E3C">
        <w:rPr>
          <w:rFonts w:ascii="TH SarabunPSK" w:hAnsi="TH SarabunPSK" w:cs="TH SarabunPSK"/>
          <w:cs/>
        </w:rPr>
        <w:t>โครงการ................................</w:t>
      </w:r>
      <w:r w:rsidR="007D2C81">
        <w:rPr>
          <w:rFonts w:ascii="TH SarabunPSK" w:hAnsi="TH SarabunPSK" w:cs="TH SarabunPSK" w:hint="cs"/>
          <w:cs/>
        </w:rPr>
        <w:t>.....................................</w:t>
      </w:r>
      <w:r w:rsidRPr="00EB5E3C">
        <w:rPr>
          <w:rFonts w:ascii="TH SarabunPSK" w:hAnsi="TH SarabunPSK" w:cs="TH SarabunPSK"/>
          <w:cs/>
        </w:rPr>
        <w:t>..............................</w:t>
      </w:r>
      <w:r w:rsidR="00967126" w:rsidRPr="00EB5E3C">
        <w:rPr>
          <w:rFonts w:ascii="TH SarabunPSK" w:hAnsi="TH SarabunPSK" w:cs="TH SarabunPSK"/>
          <w:cs/>
        </w:rPr>
        <w:t>เบอร์ติดต่อ.......................................</w:t>
      </w:r>
      <w:r w:rsidR="00967126">
        <w:rPr>
          <w:rFonts w:ascii="TH SarabunPSK" w:hAnsi="TH SarabunPSK" w:cs="TH SarabunPSK" w:hint="cs"/>
          <w:cs/>
        </w:rPr>
        <w:t>............</w:t>
      </w:r>
      <w:r w:rsidR="00967126" w:rsidRPr="00EB5E3C">
        <w:rPr>
          <w:rFonts w:ascii="TH SarabunPSK" w:hAnsi="TH SarabunPSK" w:cs="TH SarabunPSK"/>
          <w:cs/>
        </w:rPr>
        <w:t>.</w:t>
      </w:r>
    </w:p>
    <w:p w14:paraId="3FB69E84" w14:textId="060CE0B2" w:rsidR="00967126" w:rsidRDefault="00967126" w:rsidP="00EB5E3C">
      <w:pPr>
        <w:pBdr>
          <w:bottom w:val="single" w:sz="12" w:space="1" w:color="auto"/>
        </w:pBdr>
        <w:spacing w:after="0"/>
        <w:rPr>
          <w:rFonts w:ascii="TH SarabunPSK" w:hAnsi="TH SarabunPSK" w:cs="TH SarabunPSK"/>
        </w:rPr>
      </w:pPr>
      <w:r w:rsidRPr="00967126">
        <w:rPr>
          <w:rFonts w:ascii="TH SarabunPSK" w:hAnsi="TH SarabunPSK" w:cs="TH SarabunPSK"/>
          <w:cs/>
        </w:rPr>
        <w:t>ลักษณะโครงการเป็นพหุสถาบัน</w:t>
      </w:r>
      <w:r>
        <w:rPr>
          <w:rFonts w:ascii="TH SarabunPSK" w:hAnsi="TH SarabunPSK" w:cs="TH SarabunPSK" w:hint="cs"/>
          <w:cs/>
        </w:rPr>
        <w:t>หรื</w:t>
      </w:r>
      <w:r w:rsidR="00584387">
        <w:rPr>
          <w:rFonts w:ascii="TH SarabunPSK" w:hAnsi="TH SarabunPSK" w:cs="TH SarabunPSK" w:hint="cs"/>
          <w:cs/>
        </w:rPr>
        <w:t xml:space="preserve">อไม่   ใช่   ไม่ใช่  </w:t>
      </w:r>
    </w:p>
    <w:p w14:paraId="02AC725D" w14:textId="77777777" w:rsidR="00006DF3" w:rsidRDefault="00006DF3" w:rsidP="007D2C81">
      <w:pPr>
        <w:rPr>
          <w:rFonts w:ascii="TH SarabunPSK" w:hAnsi="TH SarabunPSK" w:cs="TH SarabunPS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7"/>
        <w:gridCol w:w="4697"/>
      </w:tblGrid>
      <w:tr w:rsidR="00006DF3" w14:paraId="4D7E2DC8" w14:textId="77777777" w:rsidTr="00006DF3">
        <w:tc>
          <w:tcPr>
            <w:tcW w:w="4697" w:type="dxa"/>
          </w:tcPr>
          <w:p w14:paraId="0EE0A808" w14:textId="7766970B" w:rsidR="00B363F2" w:rsidRPr="00B363F2" w:rsidRDefault="00B363F2" w:rsidP="00B363F2">
            <w:pPr>
              <w:jc w:val="center"/>
              <w:rPr>
                <w:rStyle w:val="normaltextrun"/>
                <w:rFonts w:ascii="TH SarabunPSK" w:hAnsi="TH SarabunPSK" w:cs="TH SarabunPSK"/>
                <w:sz w:val="28"/>
              </w:rPr>
            </w:pPr>
            <w:r w:rsidRPr="00B363F2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ข้อมูลวิจัยโดยคณะ</w:t>
            </w:r>
          </w:p>
          <w:p w14:paraId="3A4AC101" w14:textId="5B9B0097" w:rsidR="00006DF3" w:rsidRPr="00B363F2" w:rsidRDefault="00B363F2" w:rsidP="00B363F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363F2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(</w:t>
            </w:r>
            <w:r w:rsidRPr="00B363F2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Faculty Research Data: FRD</w:t>
            </w:r>
            <w:r w:rsidRPr="00B363F2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4697" w:type="dxa"/>
          </w:tcPr>
          <w:p w14:paraId="37A6C95F" w14:textId="35BD8120" w:rsidR="00B363F2" w:rsidRPr="00B363F2" w:rsidRDefault="00B363F2" w:rsidP="00B363F2">
            <w:pPr>
              <w:jc w:val="center"/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</w:pPr>
            <w:r w:rsidRPr="00B363F2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ข้อมูลวิจัยโดยเจ้าของโครงการ</w:t>
            </w:r>
          </w:p>
          <w:p w14:paraId="60DB05E6" w14:textId="65CDFAC4" w:rsidR="00006DF3" w:rsidRPr="00B363F2" w:rsidRDefault="00B363F2" w:rsidP="00B363F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363F2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(</w:t>
            </w:r>
            <w:r w:rsidRPr="00B363F2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Principal Investigator Research Data : PIRD)</w:t>
            </w:r>
          </w:p>
        </w:tc>
      </w:tr>
      <w:tr w:rsidR="00006DF3" w14:paraId="6F116E77" w14:textId="77777777" w:rsidTr="00006DF3">
        <w:tc>
          <w:tcPr>
            <w:tcW w:w="4697" w:type="dxa"/>
          </w:tcPr>
          <w:p w14:paraId="1561396B" w14:textId="77777777" w:rsidR="00006DF3" w:rsidRPr="00111316" w:rsidRDefault="00B363F2" w:rsidP="007D2C81">
            <w:pPr>
              <w:rPr>
                <w:rFonts w:ascii="TH SarabunPSK" w:hAnsi="TH SarabunPSK" w:cs="TH SarabunPSK"/>
                <w:sz w:val="28"/>
              </w:rPr>
            </w:pPr>
            <w:r w:rsidRPr="00111316">
              <w:rPr>
                <w:rFonts w:ascii="TH SarabunPSK" w:hAnsi="TH SarabunPSK" w:cs="TH SarabunPSK"/>
                <w:sz w:val="28"/>
                <w:cs/>
              </w:rPr>
              <w:t>๑. ข้อมูลทั่วไปเกี่ยวกับโครงการ</w:t>
            </w:r>
          </w:p>
          <w:p w14:paraId="572F8DFF" w14:textId="77777777" w:rsidR="00B363F2" w:rsidRPr="00111316" w:rsidRDefault="00B363F2" w:rsidP="00B363F2">
            <w:pPr>
              <w:pStyle w:val="ListParagraph"/>
              <w:numPr>
                <w:ilvl w:val="0"/>
                <w:numId w:val="10"/>
              </w:numPr>
              <w:ind w:left="316" w:hanging="283"/>
              <w:rPr>
                <w:rStyle w:val="normaltextrun"/>
                <w:rFonts w:ascii="TH SarabunPSK" w:hAnsi="TH SarabunPSK" w:cs="TH SarabunPSK"/>
                <w:b/>
                <w:bCs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bdr w:val="none" w:sz="0" w:space="0" w:color="auto" w:frame="1"/>
                <w:cs/>
              </w:rPr>
              <w:t>เป็นโครงการที่ได้รับการจัดสรรทุนวิจัย</w:t>
            </w:r>
            <w:r w:rsidRPr="0011131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bdr w:val="none" w:sz="0" w:space="0" w:color="auto" w:frame="1"/>
                <w:cs/>
              </w:rPr>
              <w:t xml:space="preserve">  </w:t>
            </w:r>
          </w:p>
          <w:p w14:paraId="4DE48C19" w14:textId="7D93F357" w:rsidR="00B363F2" w:rsidRPr="00111316" w:rsidRDefault="00967126" w:rsidP="007352F8">
            <w:pPr>
              <w:ind w:left="33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ชื่อแหล่งทุน</w:t>
            </w:r>
            <w:r w:rsidR="00B363F2" w:rsidRPr="00111316">
              <w:rPr>
                <w:rFonts w:ascii="TH SarabunPSK" w:hAnsi="TH SarabunPSK" w:cs="TH SarabunPSK"/>
                <w:sz w:val="28"/>
                <w:cs/>
              </w:rPr>
              <w:t>..........................</w:t>
            </w:r>
            <w:r w:rsidR="007352F8" w:rsidRPr="00111316">
              <w:rPr>
                <w:rFonts w:ascii="TH SarabunPSK" w:hAnsi="TH SarabunPSK" w:cs="TH SarabunPSK"/>
                <w:sz w:val="28"/>
              </w:rPr>
              <w:t>........</w:t>
            </w:r>
            <w:r w:rsidR="00B363F2" w:rsidRPr="00111316">
              <w:rPr>
                <w:rFonts w:ascii="TH SarabunPSK" w:hAnsi="TH SarabunPSK" w:cs="TH SarabunPSK"/>
                <w:sz w:val="28"/>
                <w:cs/>
              </w:rPr>
              <w:t>....................................</w:t>
            </w:r>
          </w:p>
          <w:p w14:paraId="64446343" w14:textId="69F5DBD7" w:rsidR="00967126" w:rsidRPr="00967126" w:rsidRDefault="002F5D9A" w:rsidP="00B363F2">
            <w:pPr>
              <w:pStyle w:val="ListParagraph"/>
              <w:numPr>
                <w:ilvl w:val="0"/>
                <w:numId w:val="10"/>
              </w:numPr>
              <w:ind w:left="316" w:hanging="283"/>
              <w:rPr>
                <w:rStyle w:val="normaltextrun"/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Style w:val="normaltextrun"/>
                <w:rFonts w:ascii="TH SarabunPSK" w:hAnsi="TH SarabunPSK" w:cs="TH SarabunPSK" w:hint="cs"/>
                <w:color w:val="000000"/>
                <w:sz w:val="28"/>
                <w:bdr w:val="none" w:sz="0" w:space="0" w:color="auto" w:frame="1"/>
                <w:cs/>
              </w:rPr>
              <w:t>ช่วง</w:t>
            </w:r>
            <w:r w:rsidR="00B363F2"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bdr w:val="none" w:sz="0" w:space="0" w:color="auto" w:frame="1"/>
                <w:cs/>
              </w:rPr>
              <w:t>ระยะเวลาที่ได้รับทุน</w:t>
            </w:r>
          </w:p>
          <w:p w14:paraId="53DF66D5" w14:textId="591A6292" w:rsidR="00B363F2" w:rsidRPr="00111316" w:rsidRDefault="00B363F2" w:rsidP="00967126">
            <w:pPr>
              <w:pStyle w:val="ListParagraph"/>
              <w:ind w:left="316"/>
              <w:rPr>
                <w:rStyle w:val="normaltextrun"/>
                <w:rFonts w:ascii="TH SarabunPSK" w:hAnsi="TH SarabunPSK" w:cs="TH SarabunPSK"/>
                <w:b/>
                <w:bCs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bdr w:val="none" w:sz="0" w:space="0" w:color="auto" w:frame="1"/>
                <w:cs/>
              </w:rPr>
              <w:t>ปี.......................................................................</w:t>
            </w:r>
          </w:p>
          <w:p w14:paraId="7CAF3AB4" w14:textId="23501FA1" w:rsidR="00B363F2" w:rsidRPr="00967126" w:rsidRDefault="001A3AE4" w:rsidP="00967126">
            <w:pPr>
              <w:pStyle w:val="ListParagraph"/>
              <w:numPr>
                <w:ilvl w:val="0"/>
                <w:numId w:val="10"/>
              </w:numPr>
              <w:ind w:left="316" w:hanging="28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หัวหน้าโครงการวิจัยเป็นบุคลากรภายในคณะแพทยศาสตร์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 xml:space="preserve"> 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และมี</w:t>
            </w:r>
            <w:r w:rsidRPr="00111316">
              <w:rPr>
                <w:rStyle w:val="normaltextrun"/>
                <w:rFonts w:hint="cs"/>
                <w:color w:val="000000"/>
                <w:sz w:val="28"/>
                <w:shd w:val="clear" w:color="auto" w:fill="FFFFFF"/>
                <w:cs/>
              </w:rPr>
              <w:t xml:space="preserve"> 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ผู้ร่วมวิจัย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 xml:space="preserve"> 1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 xml:space="preserve"> ท่านขึ้นไปที่เป็นบุคลากรภายในคณะแพทยศาสตร์</w:t>
            </w:r>
          </w:p>
        </w:tc>
        <w:tc>
          <w:tcPr>
            <w:tcW w:w="4697" w:type="dxa"/>
          </w:tcPr>
          <w:p w14:paraId="741BB3DE" w14:textId="77777777" w:rsidR="00CC44A9" w:rsidRPr="00111316" w:rsidRDefault="00CC44A9" w:rsidP="00CC44A9">
            <w:pPr>
              <w:rPr>
                <w:rFonts w:ascii="TH SarabunPSK" w:hAnsi="TH SarabunPSK" w:cs="TH SarabunPSK"/>
                <w:sz w:val="28"/>
              </w:rPr>
            </w:pPr>
            <w:r w:rsidRPr="00111316">
              <w:rPr>
                <w:rFonts w:ascii="TH SarabunPSK" w:hAnsi="TH SarabunPSK" w:cs="TH SarabunPSK"/>
                <w:sz w:val="28"/>
                <w:cs/>
              </w:rPr>
              <w:t>๑. ข้อมูลทั่วไปเกี่ยวกับโครงการ</w:t>
            </w:r>
          </w:p>
          <w:p w14:paraId="778583AE" w14:textId="7607EECF" w:rsidR="00CC44A9" w:rsidRPr="00111316" w:rsidRDefault="00CC44A9" w:rsidP="00CC44A9">
            <w:pPr>
              <w:pStyle w:val="ListParagraph"/>
              <w:numPr>
                <w:ilvl w:val="0"/>
                <w:numId w:val="11"/>
              </w:numPr>
              <w:ind w:left="291" w:hanging="28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bdr w:val="none" w:sz="0" w:space="0" w:color="auto" w:frame="1"/>
                <w:cs/>
              </w:rPr>
              <w:t>มี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bdr w:val="none" w:sz="0" w:space="0" w:color="auto" w:frame="1"/>
                <w:cs/>
              </w:rPr>
              <w:t>หัวหน้าโครงการวิจัยเป็นบุคลากรภายในคณะแพทยศาสตร์</w:t>
            </w:r>
          </w:p>
          <w:p w14:paraId="6BB529A4" w14:textId="77777777" w:rsidR="00CC44A9" w:rsidRPr="00111316" w:rsidRDefault="00CC44A9" w:rsidP="00CC44A9">
            <w:pPr>
              <w:pStyle w:val="ListParagraph"/>
              <w:ind w:left="316"/>
              <w:rPr>
                <w:rStyle w:val="normaltextrun"/>
                <w:rFonts w:ascii="TH SarabunPSK" w:hAnsi="TH SarabunPSK" w:cs="TH SarabunPSK"/>
                <w:b/>
                <w:bCs/>
                <w:sz w:val="28"/>
              </w:rPr>
            </w:pPr>
          </w:p>
          <w:p w14:paraId="37F66436" w14:textId="1DCA473D" w:rsidR="00CC44A9" w:rsidRPr="00111316" w:rsidRDefault="00CC44A9" w:rsidP="00CC44A9">
            <w:pPr>
              <w:pStyle w:val="ListParagraph"/>
              <w:ind w:left="316"/>
              <w:rPr>
                <w:rStyle w:val="normaltextrun"/>
                <w:rFonts w:ascii="TH SarabunPSK" w:hAnsi="TH SarabunPSK" w:cs="TH SarabunPSK"/>
                <w:b/>
                <w:bCs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bdr w:val="none" w:sz="0" w:space="0" w:color="auto" w:frame="1"/>
                <w:cs/>
              </w:rPr>
              <w:t xml:space="preserve"> </w:t>
            </w:r>
          </w:p>
          <w:p w14:paraId="696BFE8E" w14:textId="77777777" w:rsidR="00006DF3" w:rsidRPr="00111316" w:rsidRDefault="00006DF3" w:rsidP="007D2C8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06DF3" w14:paraId="2B2DDBCA" w14:textId="77777777" w:rsidTr="00006DF3">
        <w:tc>
          <w:tcPr>
            <w:tcW w:w="4697" w:type="dxa"/>
          </w:tcPr>
          <w:p w14:paraId="3AB78DE3" w14:textId="6A48C77C" w:rsidR="00006DF3" w:rsidRPr="00111316" w:rsidRDefault="00B363F2" w:rsidP="007D2C81">
            <w:pPr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</w:pPr>
            <w:r w:rsidRPr="0011131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 xml:space="preserve">๒. 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ผู้ถือสิทธิครอบครองข้อมูล</w:t>
            </w:r>
            <w:r w:rsidR="0096712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 xml:space="preserve"> (</w:t>
            </w:r>
            <w:r w:rsidR="00584387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หัวหน้า/</w:t>
            </w:r>
            <w:r w:rsidR="0096712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ผู้ร่วมในโครงการ)</w:t>
            </w:r>
          </w:p>
          <w:p w14:paraId="0AC7C61E" w14:textId="386F8580" w:rsidR="00B363F2" w:rsidRPr="00111316" w:rsidRDefault="00967126" w:rsidP="00B363F2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</w:t>
            </w:r>
            <w:r>
              <w:rPr>
                <w:rFonts w:hint="cs"/>
                <w:cs/>
              </w:rPr>
              <w:t>ป็นบุคลากรภายในคณะแพทยศาสตร์ทั้งหมด</w:t>
            </w:r>
          </w:p>
        </w:tc>
        <w:tc>
          <w:tcPr>
            <w:tcW w:w="4697" w:type="dxa"/>
          </w:tcPr>
          <w:p w14:paraId="0630A288" w14:textId="27CA52A6" w:rsidR="00CC44A9" w:rsidRPr="00111316" w:rsidRDefault="00CC44A9" w:rsidP="00CC44A9">
            <w:pPr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</w:pPr>
            <w:r w:rsidRPr="0011131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 xml:space="preserve">๒. 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ผู้ถือสิทธิครอบครองข้อมูล</w:t>
            </w:r>
            <w:r w:rsidR="0096712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 xml:space="preserve"> (</w:t>
            </w:r>
            <w:r w:rsidR="00584387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หัวหน้า/</w:t>
            </w:r>
            <w:r w:rsidR="0096712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ผู้ร่วมในโครงการ)</w:t>
            </w:r>
          </w:p>
          <w:p w14:paraId="514B18C5" w14:textId="2B6D458C" w:rsidR="00111316" w:rsidRPr="00967126" w:rsidRDefault="00967126" w:rsidP="00111316">
            <w:pPr>
              <w:pStyle w:val="ListParagraph"/>
              <w:numPr>
                <w:ilvl w:val="0"/>
                <w:numId w:val="10"/>
              </w:numPr>
              <w:ind w:left="289" w:hanging="289"/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</w:t>
            </w:r>
            <w:r>
              <w:rPr>
                <w:rFonts w:hint="cs"/>
                <w:cs/>
              </w:rPr>
              <w:t>ป็นบุคลากรภายในคณะแพทยศาสตร์ทั้งหมด</w:t>
            </w:r>
          </w:p>
          <w:p w14:paraId="2D081C2E" w14:textId="6182002C" w:rsidR="00006DF3" w:rsidRPr="00584387" w:rsidRDefault="00967126" w:rsidP="007D2C81">
            <w:pPr>
              <w:pStyle w:val="ListParagraph"/>
              <w:numPr>
                <w:ilvl w:val="0"/>
                <w:numId w:val="10"/>
              </w:numPr>
              <w:ind w:left="289" w:hanging="289"/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</w:t>
            </w:r>
            <w:r>
              <w:rPr>
                <w:rFonts w:hint="cs"/>
                <w:cs/>
              </w:rPr>
              <w:t>ป็นบุคลากรภายในคณะแพทยศาสตร์ร่วมกับบุคคลภายนอกคณะแพทยศาสตร์</w:t>
            </w:r>
          </w:p>
        </w:tc>
      </w:tr>
      <w:tr w:rsidR="00006DF3" w14:paraId="71CE4068" w14:textId="77777777" w:rsidTr="00006DF3">
        <w:tc>
          <w:tcPr>
            <w:tcW w:w="4697" w:type="dxa"/>
          </w:tcPr>
          <w:p w14:paraId="40EEE5BE" w14:textId="72CBCD00" w:rsidR="00006DF3" w:rsidRPr="00111316" w:rsidRDefault="007352F8" w:rsidP="007D2C81">
            <w:pPr>
              <w:rPr>
                <w:rFonts w:ascii="TH SarabunPSK" w:hAnsi="TH SarabunPSK" w:cs="TH SarabunPSK"/>
                <w:sz w:val="28"/>
              </w:rPr>
            </w:pPr>
            <w:r w:rsidRPr="00111316">
              <w:rPr>
                <w:rFonts w:ascii="TH SarabunPSK" w:hAnsi="TH SarabunPSK" w:cs="TH SarabunPSK" w:hint="cs"/>
                <w:sz w:val="28"/>
                <w:cs/>
              </w:rPr>
              <w:t xml:space="preserve">๓. </w:t>
            </w:r>
            <w:r w:rsidR="001A3AE4"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bdr w:val="none" w:sz="0" w:space="0" w:color="auto" w:frame="1"/>
                <w:cs/>
              </w:rPr>
              <w:t>ด้านจริยธรรมการวิจัยจากคณะกรรมการจริยธรรมการวิจัย</w:t>
            </w:r>
          </w:p>
          <w:p w14:paraId="1955AE60" w14:textId="46605211" w:rsidR="001A3AE4" w:rsidRPr="00111316" w:rsidRDefault="001A3AE4" w:rsidP="007352F8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Fonts w:ascii="TH SarabunPSK" w:hAnsi="TH SarabunPSK" w:cs="TH SarabunPSK"/>
                <w:sz w:val="28"/>
                <w:cs/>
              </w:rPr>
            </w:pP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cs/>
              </w:rPr>
              <w:t>เป็นโครงการที่ผ่านการอนุมัติโดยคณะกรรมการจริยธรรมการวิจัย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 xml:space="preserve"> 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คณะแพทยศาสตร์</w:t>
            </w:r>
          </w:p>
        </w:tc>
        <w:tc>
          <w:tcPr>
            <w:tcW w:w="4697" w:type="dxa"/>
          </w:tcPr>
          <w:p w14:paraId="73117560" w14:textId="77777777" w:rsidR="00CC44A9" w:rsidRPr="00111316" w:rsidRDefault="00CC44A9" w:rsidP="00CC44A9">
            <w:pPr>
              <w:rPr>
                <w:rFonts w:ascii="TH SarabunPSK" w:hAnsi="TH SarabunPSK" w:cs="TH SarabunPSK"/>
                <w:sz w:val="28"/>
              </w:rPr>
            </w:pPr>
            <w:r w:rsidRPr="00111316">
              <w:rPr>
                <w:rFonts w:ascii="TH SarabunPSK" w:hAnsi="TH SarabunPSK" w:cs="TH SarabunPSK" w:hint="cs"/>
                <w:sz w:val="28"/>
                <w:cs/>
              </w:rPr>
              <w:t xml:space="preserve">๓. 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bdr w:val="none" w:sz="0" w:space="0" w:color="auto" w:frame="1"/>
                <w:cs/>
              </w:rPr>
              <w:t>ด้านจริยธรรมการวิจัยจากคณะกรรมการจริยธรรมการวิจัย</w:t>
            </w:r>
          </w:p>
          <w:p w14:paraId="12BA9F8E" w14:textId="77777777" w:rsidR="00006DF3" w:rsidRPr="00584387" w:rsidRDefault="00CC44A9" w:rsidP="00CC44A9">
            <w:pPr>
              <w:pStyle w:val="ListParagraph"/>
              <w:numPr>
                <w:ilvl w:val="0"/>
                <w:numId w:val="10"/>
              </w:numPr>
              <w:ind w:left="293" w:hanging="293"/>
              <w:rPr>
                <w:rStyle w:val="normaltextrun"/>
                <w:rFonts w:ascii="TH SarabunPSK" w:hAnsi="TH SarabunPSK" w:cs="TH SarabunPSK"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เป็นโครงการที่ผ่านการอนุมัติโดยคณะกรรมการจริยธรรมการวิจัย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 xml:space="preserve"> 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คณะแพทยศาสตร์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 xml:space="preserve"> </w:t>
            </w:r>
          </w:p>
          <w:p w14:paraId="070F5220" w14:textId="3741CD54" w:rsidR="00584387" w:rsidRPr="00584387" w:rsidRDefault="00584387" w:rsidP="00584387">
            <w:pPr>
              <w:pStyle w:val="ListParagraph"/>
              <w:numPr>
                <w:ilvl w:val="0"/>
                <w:numId w:val="10"/>
              </w:numPr>
              <w:ind w:left="293" w:hanging="293"/>
              <w:rPr>
                <w:rFonts w:ascii="TH SarabunPSK" w:hAnsi="TH SarabunPSK" w:cs="TH SarabunPSK"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เป็นโครงการที่</w:t>
            </w:r>
            <w:r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อยู่ในช่วงยื่นขอ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จริยธรรมการวิจัย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 xml:space="preserve"> 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คณะแพทยศาสตร์</w:t>
            </w: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 xml:space="preserve"> </w:t>
            </w:r>
          </w:p>
        </w:tc>
      </w:tr>
      <w:tr w:rsidR="00006DF3" w14:paraId="32306154" w14:textId="77777777" w:rsidTr="00006DF3">
        <w:tc>
          <w:tcPr>
            <w:tcW w:w="4697" w:type="dxa"/>
          </w:tcPr>
          <w:p w14:paraId="7B90CD44" w14:textId="119509BA" w:rsidR="001A3AE4" w:rsidRPr="00111316" w:rsidRDefault="001A3AE4" w:rsidP="001A3AE4">
            <w:pPr>
              <w:rPr>
                <w:rFonts w:ascii="TH SarabunPSK" w:hAnsi="TH SarabunPSK" w:cs="TH SarabunPSK"/>
                <w:sz w:val="28"/>
              </w:rPr>
            </w:pPr>
            <w:r w:rsidRPr="00111316">
              <w:rPr>
                <w:rFonts w:ascii="TH SarabunPSK" w:hAnsi="TH SarabunPSK" w:cs="TH SarabunPSK" w:hint="cs"/>
                <w:sz w:val="28"/>
                <w:cs/>
              </w:rPr>
              <w:t>๔. เอกสาร</w:t>
            </w:r>
          </w:p>
          <w:p w14:paraId="7D1FB165" w14:textId="77777777" w:rsidR="001A3AE4" w:rsidRPr="00111316" w:rsidRDefault="001A3AE4" w:rsidP="001A3AE4">
            <w:pPr>
              <w:pStyle w:val="ListParagraph"/>
              <w:numPr>
                <w:ilvl w:val="0"/>
                <w:numId w:val="10"/>
              </w:numPr>
              <w:ind w:left="316" w:hanging="283"/>
              <w:rPr>
                <w:rStyle w:val="normaltextrun"/>
                <w:rFonts w:ascii="TH SarabunPSK" w:hAnsi="TH SarabunPSK" w:cs="TH SarabunPSK"/>
                <w:b/>
                <w:bCs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bdr w:val="none" w:sz="0" w:space="0" w:color="auto" w:frame="1"/>
                <w:cs/>
              </w:rPr>
              <w:t>มีเอกสารข้อเสนอโครงการวิจัย</w:t>
            </w:r>
          </w:p>
          <w:p w14:paraId="368D946B" w14:textId="77777777" w:rsidR="00DB0013" w:rsidRPr="00111316" w:rsidRDefault="001A3AE4" w:rsidP="001A3AE4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Style w:val="normaltextrun"/>
                <w:rFonts w:ascii="TH SarabunPSK" w:hAnsi="TH SarabunPSK" w:cs="TH SarabunPSK"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bdr w:val="none" w:sz="0" w:space="0" w:color="auto" w:frame="1"/>
                <w:cs/>
              </w:rPr>
              <w:t>มีเอกสารยืนยันการรับทุนวิจัย</w:t>
            </w:r>
          </w:p>
          <w:p w14:paraId="061B003B" w14:textId="56F8A094" w:rsidR="00006DF3" w:rsidRPr="00111316" w:rsidRDefault="00CC44A9" w:rsidP="001A3AE4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Style w:val="normaltextrun"/>
                <w:rFonts w:ascii="TH SarabunPSK" w:hAnsi="TH SarabunPSK" w:cs="TH SarabunPSK"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มี</w:t>
            </w:r>
            <w:r w:rsidR="00470C2C" w:rsidRPr="00470C2C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เอกสารข้อตกลงการใช้งานคลังข้อมูลทางคลินิกเพื่องานวิจัย</w:t>
            </w:r>
          </w:p>
          <w:p w14:paraId="447CC2A1" w14:textId="3DB8D1CE" w:rsidR="00CC44A9" w:rsidRPr="00584387" w:rsidRDefault="00967126" w:rsidP="00CC44A9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Style w:val="normaltextrun"/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Style w:val="normaltextrun"/>
                <w:rFonts w:ascii="TH SarabunPSK" w:hAnsi="TH SarabunPSK" w:cs="TH SarabunPSK" w:hint="cs"/>
                <w:color w:val="000000" w:themeColor="text1"/>
                <w:sz w:val="28"/>
                <w:shd w:val="clear" w:color="auto" w:fill="FFFFFF"/>
                <w:cs/>
              </w:rPr>
              <w:lastRenderedPageBreak/>
              <w:t>มี</w:t>
            </w:r>
            <w:r w:rsidR="00CC44A9" w:rsidRPr="00111316">
              <w:rPr>
                <w:rStyle w:val="normaltextrun"/>
                <w:rFonts w:ascii="TH SarabunPSK" w:hAnsi="TH SarabunPSK" w:cs="TH SarabunPSK"/>
                <w:color w:val="000000" w:themeColor="text1"/>
                <w:sz w:val="28"/>
                <w:shd w:val="clear" w:color="auto" w:fill="FFFFFF"/>
                <w:cs/>
              </w:rPr>
              <w:t>เอกสารรับรองด้านจริยธรรมการวิจัยจากคณะกรรมการจริยธรรมการวิจัย</w:t>
            </w:r>
          </w:p>
          <w:p w14:paraId="1089CB1F" w14:textId="199D596F" w:rsidR="00DB0013" w:rsidRPr="00111316" w:rsidRDefault="00CC44A9" w:rsidP="00CC44A9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Fonts w:ascii="TH SarabunPSK" w:hAnsi="TH SarabunPSK" w:cs="TH SarabunPSK"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มี</w:t>
            </w:r>
            <w:r w:rsidR="00DB0013"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แบบบันทึกข้อมูล (</w:t>
            </w:r>
            <w:r w:rsidR="00DB0013" w:rsidRPr="00111316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Case Report Form)</w:t>
            </w:r>
            <w:r w:rsidR="00DB0013" w:rsidRPr="00111316">
              <w:rPr>
                <w:rStyle w:val="eop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 </w:t>
            </w:r>
          </w:p>
        </w:tc>
        <w:tc>
          <w:tcPr>
            <w:tcW w:w="4697" w:type="dxa"/>
          </w:tcPr>
          <w:p w14:paraId="3690D313" w14:textId="73740D18" w:rsidR="00CC44A9" w:rsidRPr="00111316" w:rsidRDefault="00CC44A9" w:rsidP="00CC44A9">
            <w:pPr>
              <w:rPr>
                <w:rFonts w:ascii="TH SarabunPSK" w:hAnsi="TH SarabunPSK" w:cs="TH SarabunPSK"/>
                <w:sz w:val="28"/>
              </w:rPr>
            </w:pPr>
            <w:r w:rsidRPr="00111316">
              <w:rPr>
                <w:rFonts w:ascii="TH SarabunPSK" w:hAnsi="TH SarabunPSK" w:cs="TH SarabunPSK" w:hint="cs"/>
                <w:sz w:val="28"/>
                <w:cs/>
              </w:rPr>
              <w:lastRenderedPageBreak/>
              <w:t>๔. เอกสาร</w:t>
            </w:r>
          </w:p>
          <w:p w14:paraId="5A281DDB" w14:textId="77777777" w:rsidR="0046146B" w:rsidRPr="00111316" w:rsidRDefault="0046146B" w:rsidP="0046146B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Style w:val="normaltextrun"/>
                <w:rFonts w:ascii="TH SarabunPSK" w:hAnsi="TH SarabunPSK" w:cs="TH SarabunPSK"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t>มี</w:t>
            </w:r>
            <w:r w:rsidRPr="00470C2C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เอกสารข้อตกลงการใช้งานคลังข้อมูลทางคลินิกเพื่องานวิจัย</w:t>
            </w:r>
          </w:p>
          <w:p w14:paraId="7353E906" w14:textId="77777777" w:rsidR="00584387" w:rsidRPr="00584387" w:rsidRDefault="00CC44A9" w:rsidP="00584387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Style w:val="normaltextrun"/>
                <w:rFonts w:ascii="TH SarabunPSK" w:hAnsi="TH SarabunPSK" w:cs="TH SarabunPSK"/>
                <w:color w:val="000000" w:themeColor="text1"/>
                <w:sz w:val="28"/>
              </w:rPr>
            </w:pPr>
            <w:r w:rsidRPr="00111316">
              <w:rPr>
                <w:rStyle w:val="normaltextrun"/>
                <w:rFonts w:ascii="TH SarabunPSK" w:hAnsi="TH SarabunPSK" w:cs="TH SarabunPSK" w:hint="cs"/>
                <w:color w:val="000000" w:themeColor="text1"/>
                <w:sz w:val="28"/>
                <w:shd w:val="clear" w:color="auto" w:fill="FFFFFF"/>
                <w:cs/>
              </w:rPr>
              <w:t>มี</w:t>
            </w:r>
            <w:r w:rsidRPr="00111316">
              <w:rPr>
                <w:rStyle w:val="normaltextrun"/>
                <w:rFonts w:ascii="TH SarabunPSK" w:hAnsi="TH SarabunPSK" w:cs="TH SarabunPSK"/>
                <w:color w:val="000000" w:themeColor="text1"/>
                <w:sz w:val="28"/>
                <w:shd w:val="clear" w:color="auto" w:fill="FFFFFF"/>
                <w:cs/>
              </w:rPr>
              <w:t>แนบเอกสารรับรองด้านจริยธรรมการวิจัยจากคณะกรรมการจริยธรรมการวิจัย</w:t>
            </w:r>
          </w:p>
          <w:p w14:paraId="04ABA375" w14:textId="1D201860" w:rsidR="00CC44A9" w:rsidRPr="00584387" w:rsidRDefault="00584387" w:rsidP="00584387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Style w:val="normaltextrun"/>
                <w:rFonts w:ascii="TH SarabunPSK" w:hAnsi="TH SarabunPSK" w:cs="TH SarabunPSK"/>
                <w:color w:val="000000" w:themeColor="text1"/>
                <w:sz w:val="28"/>
              </w:rPr>
            </w:pPr>
            <w:r w:rsidRPr="00584387">
              <w:rPr>
                <w:rStyle w:val="normaltextrun"/>
                <w:rFonts w:ascii="TH SarabunPSK" w:hAnsi="TH SarabunPSK" w:cs="TH SarabunPSK" w:hint="cs"/>
                <w:color w:val="000000"/>
                <w:sz w:val="28"/>
                <w:shd w:val="clear" w:color="auto" w:fill="FFFFFF"/>
                <w:cs/>
              </w:rPr>
              <w:lastRenderedPageBreak/>
              <w:t>มี</w:t>
            </w:r>
            <w:r w:rsidRPr="00584387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แบบบันทึกข้อมูล (</w:t>
            </w:r>
            <w:r w:rsidRPr="00584387">
              <w:rPr>
                <w:rStyle w:val="normaltextrun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Case Report Form)</w:t>
            </w:r>
            <w:r w:rsidRPr="00584387">
              <w:rPr>
                <w:rStyle w:val="eop"/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 </w:t>
            </w:r>
          </w:p>
          <w:p w14:paraId="11422920" w14:textId="77777777" w:rsidR="00006DF3" w:rsidRPr="00111316" w:rsidRDefault="00006DF3" w:rsidP="007D2C81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4C0C41F" w14:textId="77777777" w:rsidR="00657D0E" w:rsidRDefault="00657D0E">
      <w:pPr>
        <w:rPr>
          <w:rFonts w:ascii="TH SarabunPSK" w:hAnsi="TH SarabunPSK" w:cs="TH SarabunPS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4"/>
      </w:tblGrid>
      <w:tr w:rsidR="00657D0E" w14:paraId="1EFA6C1A" w14:textId="77777777" w:rsidTr="00657D0E">
        <w:tc>
          <w:tcPr>
            <w:tcW w:w="9394" w:type="dxa"/>
          </w:tcPr>
          <w:p w14:paraId="461D6BDE" w14:textId="77777777" w:rsidR="00657D0E" w:rsidRPr="00D47E38" w:rsidRDefault="00657D0E" w:rsidP="00657D0E">
            <w:pPr>
              <w:rPr>
                <w:rFonts w:ascii="TH SarabunPSK" w:hAnsi="TH SarabunPSK" w:cs="TH SarabunPSK"/>
                <w:b/>
                <w:bCs/>
              </w:rPr>
            </w:pPr>
            <w:r w:rsidRPr="00D47E38">
              <w:rPr>
                <w:rFonts w:ascii="TH SarabunPSK" w:hAnsi="TH SarabunPSK" w:cs="TH SarabunPSK"/>
                <w:b/>
                <w:bCs/>
                <w:cs/>
              </w:rPr>
              <w:t>ผลการตรวจสอบเอกสาร</w:t>
            </w:r>
            <w:r w:rsidRPr="00D47E38">
              <w:rPr>
                <w:rFonts w:ascii="TH SarabunPSK" w:hAnsi="TH SarabunPSK" w:cs="TH SarabunPSK"/>
                <w:b/>
                <w:bCs/>
              </w:rPr>
              <w:t xml:space="preserve"> </w:t>
            </w:r>
          </w:p>
          <w:p w14:paraId="71BFFD09" w14:textId="77777777" w:rsidR="00657D0E" w:rsidRPr="00D47E38" w:rsidRDefault="00657D0E" w:rsidP="00657D0E">
            <w:pPr>
              <w:pStyle w:val="ListParagraph"/>
              <w:numPr>
                <w:ilvl w:val="0"/>
                <w:numId w:val="12"/>
              </w:numPr>
              <w:rPr>
                <w:rFonts w:ascii="TH SarabunPSK" w:hAnsi="TH SarabunPSK" w:cs="TH SarabunPSK"/>
                <w:b/>
                <w:bCs/>
              </w:rPr>
            </w:pPr>
            <w:r w:rsidRPr="00D47E38">
              <w:rPr>
                <w:rFonts w:ascii="TH SarabunPSK" w:hAnsi="TH SarabunPSK" w:cs="TH SarabunPSK"/>
                <w:b/>
                <w:bCs/>
                <w:cs/>
              </w:rPr>
              <w:t>ถูกต้อง</w:t>
            </w:r>
          </w:p>
          <w:p w14:paraId="6D5B36DB" w14:textId="77777777" w:rsidR="00657D0E" w:rsidRPr="00D47E38" w:rsidRDefault="00657D0E" w:rsidP="00657D0E">
            <w:pPr>
              <w:pStyle w:val="ListParagraph"/>
              <w:numPr>
                <w:ilvl w:val="0"/>
                <w:numId w:val="12"/>
              </w:numPr>
              <w:rPr>
                <w:rFonts w:ascii="TH SarabunPSK" w:hAnsi="TH SarabunPSK" w:cs="TH SarabunPSK"/>
                <w:b/>
                <w:bCs/>
              </w:rPr>
            </w:pPr>
            <w:r w:rsidRPr="00D47E38">
              <w:rPr>
                <w:rFonts w:ascii="TH SarabunPSK" w:hAnsi="TH SarabunPSK" w:cs="TH SarabunPSK"/>
                <w:b/>
                <w:bCs/>
                <w:cs/>
              </w:rPr>
              <w:t>ไม่ถูกต้อง</w:t>
            </w:r>
          </w:p>
          <w:p w14:paraId="5F5461AC" w14:textId="7DCEB2E7" w:rsidR="00657D0E" w:rsidRDefault="00657D0E" w:rsidP="00657D0E">
            <w:pPr>
              <w:rPr>
                <w:rFonts w:ascii="TH SarabunPSK" w:hAnsi="TH SarabunPSK" w:cs="TH SarabunPSK"/>
              </w:rPr>
            </w:pPr>
            <w:r w:rsidRPr="00D47E38">
              <w:rPr>
                <w:rFonts w:ascii="TH SarabunPSK" w:hAnsi="TH SarabunPSK" w:cs="TH SarabunPSK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</w:t>
            </w:r>
          </w:p>
          <w:p w14:paraId="75784EF1" w14:textId="47F2BBDA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3BC977D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645A58D" w14:textId="237968F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ลงชื่อ..........................................................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ลงชื่อ..........................................................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28ECE372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>(................................................................)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>(................................................................)</w:t>
            </w:r>
          </w:p>
          <w:p w14:paraId="22DE625C" w14:textId="068B57AF" w:rsidR="00657D0E" w:rsidRDefault="00657D0E" w:rsidP="00657D0E">
            <w:pPr>
              <w:ind w:firstLine="72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FF23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หัวหน้า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โครงการ)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                                           </w:t>
            </w:r>
            <w:r w:rsidR="00FF23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 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D47E38">
              <w:rPr>
                <w:rFonts w:ascii="TH SarabunPSK" w:hAnsi="TH SarabunPSK" w:cs="TH SarabunPSK"/>
                <w:b/>
                <w:bCs/>
                <w:cs/>
              </w:rPr>
              <w:t>ผู้ตรวจสอบเอกสาร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48702403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วันที่.................................................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    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วันที่.................................................</w:t>
            </w:r>
          </w:p>
          <w:p w14:paraId="5049BF0F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B6A6697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A74695A" w14:textId="77777777" w:rsidR="00657D0E" w:rsidRDefault="00657D0E">
            <w:pPr>
              <w:rPr>
                <w:rFonts w:ascii="TH SarabunPSK" w:hAnsi="TH SarabunPSK" w:cs="TH SarabunPSK"/>
              </w:rPr>
            </w:pPr>
          </w:p>
        </w:tc>
      </w:tr>
      <w:tr w:rsidR="00657D0E" w14:paraId="31417AF7" w14:textId="77777777" w:rsidTr="00657D0E">
        <w:tc>
          <w:tcPr>
            <w:tcW w:w="9394" w:type="dxa"/>
          </w:tcPr>
          <w:p w14:paraId="32B00393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99382AD" w14:textId="54EA118C" w:rsidR="00657D0E" w:rsidRP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57D0E">
              <w:rPr>
                <w:rFonts w:ascii="TH SarabunPSK" w:hAnsi="TH SarabunPSK" w:cs="TH SarabunPSK"/>
                <w:b/>
                <w:bCs/>
                <w:sz w:val="28"/>
                <w:cs/>
              </w:rPr>
              <w:t>กรณีที่มีการส่งคืนเอกสารแก้ไข</w:t>
            </w:r>
          </w:p>
          <w:p w14:paraId="2B0913B8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64650D7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ลงชื่อ..........................................................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ลงชื่อ..........................................................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2297F72A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>(................................................................)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>(................................................................)</w:t>
            </w:r>
          </w:p>
          <w:p w14:paraId="3AF1BC6E" w14:textId="77777777" w:rsidR="00657D0E" w:rsidRDefault="00657D0E" w:rsidP="00657D0E">
            <w:pPr>
              <w:ind w:firstLine="72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ส่งเอกสารคืน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                       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D47E38">
              <w:rPr>
                <w:rFonts w:ascii="TH SarabunPSK" w:hAnsi="TH SarabunPSK" w:cs="TH SarabunPSK"/>
                <w:b/>
                <w:bCs/>
                <w:cs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รับเอกสารคืน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1BB460B0" w14:textId="77777777" w:rsidR="00657D0E" w:rsidRDefault="00657D0E" w:rsidP="00657D0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วันที่.................................................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    </w:t>
            </w:r>
            <w:r w:rsidRPr="00D47E38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วันที่.................................................</w:t>
            </w:r>
          </w:p>
          <w:p w14:paraId="0811E316" w14:textId="66D6AE50" w:rsidR="00657D0E" w:rsidRDefault="00657D0E" w:rsidP="00657D0E">
            <w:pPr>
              <w:rPr>
                <w:rFonts w:ascii="TH SarabunPSK" w:hAnsi="TH SarabunPSK" w:cs="TH SarabunPSK"/>
              </w:rPr>
            </w:pPr>
          </w:p>
        </w:tc>
      </w:tr>
    </w:tbl>
    <w:p w14:paraId="4436163F" w14:textId="77777777" w:rsidR="00D47E38" w:rsidRDefault="00D47E38">
      <w:pPr>
        <w:rPr>
          <w:rFonts w:ascii="TH SarabunPSK" w:hAnsi="TH SarabunPSK" w:cs="TH SarabunPSK"/>
        </w:rPr>
      </w:pPr>
    </w:p>
    <w:p w14:paraId="4FFD2B29" w14:textId="0CAB41EF" w:rsidR="00657D0E" w:rsidRDefault="00657D0E" w:rsidP="00657D0E">
      <w:pPr>
        <w:spacing w:after="0"/>
        <w:rPr>
          <w:rFonts w:ascii="TH SarabunPSK" w:hAnsi="TH SarabunPSK" w:cs="TH SarabunPSK"/>
          <w:b/>
          <w:bCs/>
          <w:sz w:val="28"/>
        </w:rPr>
      </w:pPr>
    </w:p>
    <w:p w14:paraId="3E4BB9E0" w14:textId="77777777" w:rsidR="00657D0E" w:rsidRDefault="00657D0E" w:rsidP="00D47E38">
      <w:pPr>
        <w:spacing w:after="0"/>
        <w:rPr>
          <w:rFonts w:ascii="TH SarabunPSK" w:hAnsi="TH SarabunPSK" w:cs="TH SarabunPSK"/>
          <w:b/>
          <w:bCs/>
          <w:sz w:val="28"/>
        </w:rPr>
      </w:pPr>
    </w:p>
    <w:p w14:paraId="33DB0D7F" w14:textId="5922C56F" w:rsidR="00657D0E" w:rsidRPr="00657D0E" w:rsidRDefault="00657D0E" w:rsidP="00657D0E">
      <w:pPr>
        <w:spacing w:after="0"/>
      </w:pPr>
    </w:p>
    <w:p w14:paraId="1610FDB5" w14:textId="77777777" w:rsidR="00657D0E" w:rsidRDefault="00657D0E" w:rsidP="00D47E38">
      <w:pPr>
        <w:spacing w:after="0"/>
        <w:rPr>
          <w:rFonts w:ascii="TH SarabunPSK" w:hAnsi="TH SarabunPSK" w:cs="TH SarabunPSK"/>
          <w:b/>
          <w:bCs/>
          <w:sz w:val="28"/>
          <w:cs/>
        </w:rPr>
      </w:pPr>
    </w:p>
    <w:sectPr w:rsidR="00657D0E" w:rsidSect="00D47E38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246EB"/>
    <w:multiLevelType w:val="hybridMultilevel"/>
    <w:tmpl w:val="B524A5A0"/>
    <w:lvl w:ilvl="0" w:tplc="9916875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E3427"/>
    <w:multiLevelType w:val="hybridMultilevel"/>
    <w:tmpl w:val="0DD4EA4E"/>
    <w:lvl w:ilvl="0" w:tplc="C648393A">
      <w:start w:val="1"/>
      <w:numFmt w:val="bullet"/>
      <w:lvlText w:val="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1BBB0DAB"/>
    <w:multiLevelType w:val="hybridMultilevel"/>
    <w:tmpl w:val="7C900792"/>
    <w:lvl w:ilvl="0" w:tplc="9916875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E75C9"/>
    <w:multiLevelType w:val="hybridMultilevel"/>
    <w:tmpl w:val="E104FBF8"/>
    <w:lvl w:ilvl="0" w:tplc="AC56CA2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B3CFF"/>
    <w:multiLevelType w:val="hybridMultilevel"/>
    <w:tmpl w:val="9D8A20F4"/>
    <w:lvl w:ilvl="0" w:tplc="C64839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01564"/>
    <w:multiLevelType w:val="hybridMultilevel"/>
    <w:tmpl w:val="4D4A71B6"/>
    <w:lvl w:ilvl="0" w:tplc="C64839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B4513"/>
    <w:multiLevelType w:val="hybridMultilevel"/>
    <w:tmpl w:val="78ACDF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E737E"/>
    <w:multiLevelType w:val="hybridMultilevel"/>
    <w:tmpl w:val="D842EB4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834D54"/>
    <w:multiLevelType w:val="hybridMultilevel"/>
    <w:tmpl w:val="2E62E0EA"/>
    <w:lvl w:ilvl="0" w:tplc="9916875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07D73"/>
    <w:multiLevelType w:val="hybridMultilevel"/>
    <w:tmpl w:val="F15CDBE8"/>
    <w:lvl w:ilvl="0" w:tplc="C648393A">
      <w:start w:val="1"/>
      <w:numFmt w:val="bullet"/>
      <w:lvlText w:val="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6ABC0AB6"/>
    <w:multiLevelType w:val="hybridMultilevel"/>
    <w:tmpl w:val="A56EE38E"/>
    <w:lvl w:ilvl="0" w:tplc="4D7AA72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97802"/>
    <w:multiLevelType w:val="hybridMultilevel"/>
    <w:tmpl w:val="002E57A2"/>
    <w:lvl w:ilvl="0" w:tplc="9916875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820430">
    <w:abstractNumId w:val="6"/>
  </w:num>
  <w:num w:numId="2" w16cid:durableId="1150169506">
    <w:abstractNumId w:val="7"/>
  </w:num>
  <w:num w:numId="3" w16cid:durableId="1068378889">
    <w:abstractNumId w:val="10"/>
  </w:num>
  <w:num w:numId="4" w16cid:durableId="714620947">
    <w:abstractNumId w:val="3"/>
  </w:num>
  <w:num w:numId="5" w16cid:durableId="1257059766">
    <w:abstractNumId w:val="11"/>
  </w:num>
  <w:num w:numId="6" w16cid:durableId="796602861">
    <w:abstractNumId w:val="0"/>
  </w:num>
  <w:num w:numId="7" w16cid:durableId="2106730372">
    <w:abstractNumId w:val="2"/>
  </w:num>
  <w:num w:numId="8" w16cid:durableId="2117939903">
    <w:abstractNumId w:val="8"/>
  </w:num>
  <w:num w:numId="9" w16cid:durableId="985815427">
    <w:abstractNumId w:val="4"/>
  </w:num>
  <w:num w:numId="10" w16cid:durableId="814948768">
    <w:abstractNumId w:val="5"/>
  </w:num>
  <w:num w:numId="11" w16cid:durableId="257179597">
    <w:abstractNumId w:val="9"/>
  </w:num>
  <w:num w:numId="12" w16cid:durableId="633366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3C"/>
    <w:rsid w:val="00006DF3"/>
    <w:rsid w:val="0009362A"/>
    <w:rsid w:val="00111316"/>
    <w:rsid w:val="001521BF"/>
    <w:rsid w:val="0015512E"/>
    <w:rsid w:val="00184577"/>
    <w:rsid w:val="001A3AE4"/>
    <w:rsid w:val="001E59F5"/>
    <w:rsid w:val="002F5D9A"/>
    <w:rsid w:val="003A7CB8"/>
    <w:rsid w:val="0046146B"/>
    <w:rsid w:val="00470C2C"/>
    <w:rsid w:val="00556006"/>
    <w:rsid w:val="00584387"/>
    <w:rsid w:val="00657D0E"/>
    <w:rsid w:val="00727C34"/>
    <w:rsid w:val="007352F8"/>
    <w:rsid w:val="007D2C81"/>
    <w:rsid w:val="008B75FC"/>
    <w:rsid w:val="00967126"/>
    <w:rsid w:val="00A43285"/>
    <w:rsid w:val="00A67F58"/>
    <w:rsid w:val="00B363F2"/>
    <w:rsid w:val="00BF1A68"/>
    <w:rsid w:val="00CC44A9"/>
    <w:rsid w:val="00D47E38"/>
    <w:rsid w:val="00D81BD2"/>
    <w:rsid w:val="00DB0013"/>
    <w:rsid w:val="00DB792C"/>
    <w:rsid w:val="00E32972"/>
    <w:rsid w:val="00EB5E3C"/>
    <w:rsid w:val="00FA5D3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6B2019"/>
  <w15:chartTrackingRefBased/>
  <w15:docId w15:val="{6E11EF47-E66C-4721-8EAB-51E7CE75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5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E3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E3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E3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E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E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B5E3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B5E3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B5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E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E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E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E3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7D2C81"/>
  </w:style>
  <w:style w:type="table" w:styleId="TableGrid">
    <w:name w:val="Table Grid"/>
    <w:basedOn w:val="TableNormal"/>
    <w:uiPriority w:val="39"/>
    <w:rsid w:val="007D2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006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TotalTime>1524</TotalTime>
  <Pages>2</Pages>
  <Words>398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KANTHIKA BENJAWAN</dc:creator>
  <cp:keywords/>
  <dc:description/>
  <cp:lastModifiedBy>pimpizzz MK</cp:lastModifiedBy>
  <cp:revision>6</cp:revision>
  <dcterms:created xsi:type="dcterms:W3CDTF">2024-06-06T03:49:00Z</dcterms:created>
  <dcterms:modified xsi:type="dcterms:W3CDTF">2024-08-09T09:29:00Z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98c2b5a1-6840-407b-84df-687a5a2f3792</vt:lpwstr>
  </property>
</Properties>
</file>